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0E4" w:rsidRDefault="007F10E4" w:rsidP="00770B42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7F10E4" w:rsidRDefault="007F10E4" w:rsidP="00770B42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7F10E4" w:rsidRPr="001214EC" w:rsidRDefault="007F10E4" w:rsidP="001214E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</w:pP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t>Диалоги</w:t>
      </w:r>
    </w:p>
    <w:p w:rsidR="007F10E4" w:rsidRPr="001214EC" w:rsidRDefault="007F10E4" w:rsidP="001214E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</w:rPr>
      </w:pP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t>по п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>роект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t>у</w:t>
      </w:r>
    </w:p>
    <w:p w:rsidR="007F10E4" w:rsidRPr="001214EC" w:rsidRDefault="007F10E4" w:rsidP="001214E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</w:pP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>«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t>Уйный – уйный үсәбез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>»</w:t>
      </w:r>
    </w:p>
    <w:p w:rsidR="007F10E4" w:rsidRPr="001214EC" w:rsidRDefault="007F10E4" w:rsidP="001214E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</w:pP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>«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t>Растём, играя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>»</w:t>
      </w:r>
    </w:p>
    <w:p w:rsidR="007F10E4" w:rsidRPr="001214EC" w:rsidRDefault="007F10E4" w:rsidP="001214E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</w:rPr>
      </w:pP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>для детей с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t>таршей</w:t>
      </w:r>
      <w:r w:rsidRPr="001214EC">
        <w:rPr>
          <w:rFonts w:ascii="Times New Roman" w:hAnsi="Times New Roman" w:cs="Times New Roman"/>
          <w:b/>
          <w:bCs/>
          <w:color w:val="4F6228"/>
          <w:sz w:val="44"/>
          <w:szCs w:val="44"/>
        </w:rPr>
        <w:t xml:space="preserve"> группы</w:t>
      </w:r>
    </w:p>
    <w:p w:rsidR="007F10E4" w:rsidRPr="001214EC" w:rsidRDefault="007F10E4" w:rsidP="001214E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sectPr w:rsidR="007F10E4" w:rsidRPr="001214EC" w:rsidSect="001214EC">
          <w:pgSz w:w="11907" w:h="8391" w:orient="landscape" w:code="11"/>
          <w:pgMar w:top="1134" w:right="0" w:bottom="1134" w:left="1134" w:header="709" w:footer="709" w:gutter="0"/>
          <w:cols w:space="708"/>
          <w:docGrid w:linePitch="360"/>
        </w:sectPr>
      </w:pPr>
    </w:p>
    <w:p w:rsidR="007F10E4" w:rsidRPr="001214EC" w:rsidRDefault="007F10E4" w:rsidP="001214E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4"/>
          <w:szCs w:val="44"/>
          <w:lang w:val="tt-RU"/>
        </w:rPr>
        <w:sectPr w:rsidR="007F10E4" w:rsidRPr="001214EC" w:rsidSect="001214EC">
          <w:type w:val="continuous"/>
          <w:pgSz w:w="11907" w:h="8391" w:orient="landscape" w:code="11"/>
          <w:pgMar w:top="1134" w:right="0" w:bottom="1134" w:left="1134" w:header="709" w:footer="709" w:gutter="0"/>
          <w:cols w:space="708"/>
          <w:docGrid w:linePitch="360"/>
        </w:sectPr>
      </w:pPr>
    </w:p>
    <w:p w:rsidR="007F10E4" w:rsidRDefault="007F10E4" w:rsidP="003E2735">
      <w:pPr>
        <w:spacing w:after="0"/>
        <w:jc w:val="both"/>
        <w:rPr>
          <w:rFonts w:ascii="Times New Roman" w:hAnsi="Times New Roman" w:cs="Times New Roman"/>
          <w:b/>
          <w:bCs/>
          <w:sz w:val="44"/>
          <w:szCs w:val="44"/>
          <w:lang w:val="tt-RU"/>
        </w:rPr>
      </w:pPr>
    </w:p>
    <w:p w:rsidR="007F10E4" w:rsidRDefault="007F10E4" w:rsidP="003E2735">
      <w:pPr>
        <w:spacing w:after="0"/>
        <w:jc w:val="both"/>
        <w:rPr>
          <w:rFonts w:ascii="Times New Roman" w:hAnsi="Times New Roman" w:cs="Times New Roman"/>
          <w:b/>
          <w:bCs/>
          <w:sz w:val="44"/>
          <w:szCs w:val="44"/>
          <w:lang w:val="tt-RU"/>
        </w:rPr>
      </w:pPr>
    </w:p>
    <w:p w:rsidR="007F10E4" w:rsidRPr="00F9388F" w:rsidRDefault="007F10E4" w:rsidP="003E2735">
      <w:pPr>
        <w:spacing w:after="0"/>
        <w:jc w:val="both"/>
        <w:rPr>
          <w:rFonts w:ascii="Times New Roman" w:hAnsi="Times New Roman" w:cs="Times New Roman"/>
          <w:b/>
          <w:bCs/>
          <w:sz w:val="36"/>
          <w:szCs w:val="36"/>
          <w:lang w:val="tt-RU"/>
        </w:rPr>
        <w:sectPr w:rsidR="007F10E4" w:rsidRPr="00F9388F" w:rsidSect="001214EC">
          <w:type w:val="continuous"/>
          <w:pgSz w:w="11907" w:h="8391" w:orient="landscape" w:code="11"/>
          <w:pgMar w:top="426" w:right="1134" w:bottom="1134" w:left="1134" w:header="709" w:footer="709" w:gutter="0"/>
          <w:cols w:space="708"/>
          <w:docGrid w:linePitch="360"/>
        </w:sectPr>
      </w:pPr>
    </w:p>
    <w:p w:rsidR="007F10E4" w:rsidRDefault="007F10E4" w:rsidP="001214EC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“Ничә кишер?”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“Сколько моркови?”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Мияу, кил монда.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Кишер ал.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Ничә кишер?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Ике кишер.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а)Акбай: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Бу нәрсә?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Суган.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Суган нинди?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Кечкенә.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б)Мияу: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Бу нәрсә?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Бәрәңге.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Бәрәңге нинди?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F10E4" w:rsidRPr="006833AC" w:rsidSect="006612FC">
          <w:type w:val="continuous"/>
          <w:pgSz w:w="11907" w:h="8391" w:orient="landscape" w:code="11"/>
          <w:pgMar w:top="284" w:right="1275" w:bottom="567" w:left="2127" w:header="709" w:footer="709" w:gutter="0"/>
          <w:cols w:space="708"/>
          <w:docGrid w:linePitch="360"/>
        </w:sect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Зур.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“Яшелчә кибетендә”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</w:t>
      </w: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</w:rPr>
        <w:t>В овощном магазине</w:t>
      </w: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Исәнме, Акбай.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Исәнме, Мияу.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Хәлләр ничек?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Әйбәт.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Акбай, кәбестә бир.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Нинди кәбестә?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Зур кәбестә.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Ничә кәбестә?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Бер кәбестә.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Мә, бер кәбестә.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Рәхмәт, Мияу.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Акбай.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Сау бул, Мияу.</w:t>
      </w:r>
    </w:p>
    <w:p w:rsidR="007F10E4" w:rsidRPr="00FF75AF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</w:p>
    <w:p w:rsidR="007F10E4" w:rsidRPr="00FF75AF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  <w:sectPr w:rsidR="007F10E4" w:rsidRPr="00FF75AF" w:rsidSect="006833AC">
          <w:type w:val="continuous"/>
          <w:pgSz w:w="11907" w:h="8391" w:orient="landscape" w:code="11"/>
          <w:pgMar w:top="426" w:right="1134" w:bottom="709" w:left="1134" w:header="709" w:footer="709" w:gutter="0"/>
          <w:cols w:space="708"/>
          <w:docGrid w:linePitch="360"/>
        </w:sectPr>
      </w:pP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“Кызыл-красный”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Бу нәрсә?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 нинди?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 кызыл.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“Жёлтый-сары”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Бу нәрсә?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 нинди?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 сары.</w:t>
      </w:r>
    </w:p>
    <w:p w:rsidR="007F10E4" w:rsidRPr="006833AC" w:rsidRDefault="007F10E4" w:rsidP="000B7F6E">
      <w:pPr>
        <w:jc w:val="center"/>
        <w:rPr>
          <w:color w:val="4F6228"/>
          <w:sz w:val="36"/>
          <w:szCs w:val="36"/>
        </w:rPr>
        <w:sectPr w:rsidR="007F10E4" w:rsidRPr="006833AC" w:rsidSect="00F95BD1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Pr="006833AC" w:rsidRDefault="007F10E4" w:rsidP="000B7F6E">
      <w:pPr>
        <w:spacing w:after="0"/>
        <w:jc w:val="center"/>
        <w:rPr>
          <w:color w:val="4F6228"/>
          <w:sz w:val="36"/>
          <w:szCs w:val="36"/>
        </w:rPr>
      </w:pPr>
    </w:p>
    <w:p w:rsidR="007F10E4" w:rsidRPr="00FF75AF" w:rsidRDefault="007F10E4" w:rsidP="000B7F6E">
      <w:pPr>
        <w:spacing w:after="0"/>
        <w:jc w:val="center"/>
        <w:rPr>
          <w:sz w:val="36"/>
          <w:szCs w:val="36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“Яшелчә салаты”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“Овощной салат”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</w:rPr>
        <w:t>Что нужно для салата?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Нәрсә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sectPr w:rsidR="007F10E4" w:rsidRPr="006833AC" w:rsidSect="006833AC">
          <w:type w:val="continuous"/>
          <w:pgSz w:w="11907" w:h="8391" w:orient="landscape" w:code="11"/>
          <w:pgMar w:top="426" w:right="1134" w:bottom="284" w:left="1134" w:header="709" w:footer="709" w:gutter="0"/>
          <w:cols w:space="708"/>
          <w:docGrid w:linePitch="360"/>
        </w:sect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Кишер кирәк?</w:t>
      </w:r>
      <w:r w:rsidRPr="006833AC"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  <w:t xml:space="preserve"> 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-Суган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-Помидор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-Кыяр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-Кәбестә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-Бәрәңге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F10E4" w:rsidRPr="006833AC" w:rsidSect="00F95BD1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“Нәрсә, нинди,  ничә?”-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40"/>
          <w:szCs w:val="40"/>
          <w:lang w:val="tt-RU"/>
        </w:rPr>
        <w:sectPr w:rsidR="007F10E4" w:rsidRPr="006833AC" w:rsidSect="005145D2">
          <w:type w:val="continuous"/>
          <w:pgSz w:w="11907" w:h="8391" w:orient="landscape" w:code="11"/>
          <w:pgMar w:top="426" w:right="141" w:bottom="1134" w:left="3686" w:header="709" w:footer="709" w:gutter="0"/>
          <w:cols w:num="2" w:space="1135"/>
          <w:docGrid w:linePitch="360"/>
        </w:sectPr>
      </w:pPr>
      <w:r w:rsidRPr="006833AC">
        <w:rPr>
          <w:rFonts w:ascii="Times New Roman" w:hAnsi="Times New Roman" w:cs="Times New Roman"/>
          <w:b/>
          <w:bCs/>
          <w:i/>
          <w:iCs/>
          <w:color w:val="4F6228"/>
          <w:sz w:val="40"/>
          <w:szCs w:val="40"/>
          <w:lang w:val="tt-RU"/>
        </w:rPr>
        <w:t>“Что, какой, сколько?”</w:t>
      </w:r>
      <w:r w:rsidRPr="006833AC">
        <w:rPr>
          <w:rFonts w:ascii="Times New Roman" w:hAnsi="Times New Roman" w:cs="Times New Roman"/>
          <w:color w:val="4F6228"/>
          <w:sz w:val="40"/>
          <w:szCs w:val="40"/>
          <w:lang w:val="tt-RU"/>
        </w:rPr>
        <w:t xml:space="preserve"> 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а)</w:t>
      </w: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Коля, нәрсә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Бәрәңге 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Ничә бәрәңге?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Сигез бәрәңге.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Мә, сигез бәрәңге.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Рәхмәт.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б) </w:t>
      </w: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Оля, нәрсә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Помидор 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Нинди помидор?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Кызыл помидор.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Мә, кызыл помидор.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Рәхмәт.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F10E4" w:rsidRPr="006833AC" w:rsidSect="005145D2">
          <w:type w:val="continuous"/>
          <w:pgSz w:w="11907" w:h="8391" w:orient="landscape" w:code="11"/>
          <w:pgMar w:top="1134" w:right="141" w:bottom="1134" w:left="2977" w:header="709" w:footer="709" w:gutter="0"/>
          <w:cols w:num="2" w:space="708"/>
          <w:docGrid w:linePitch="360"/>
        </w:sectPr>
      </w:pP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в) </w:t>
      </w: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Оля, нәрсә кирәк?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Кәбестә кирәк.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Ничә кәбестә?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Дүрт кәбестә.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Мә, дүрт кәбестә.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</w:rPr>
      </w:pPr>
      <w:r w:rsidRPr="006833A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6833A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Рәхмәт.</w:t>
      </w: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Pr="006833AC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7F10E4" w:rsidRPr="006833AC" w:rsidSect="005145D2">
          <w:type w:val="continuous"/>
          <w:pgSz w:w="11907" w:h="8391" w:orient="landscape" w:code="11"/>
          <w:pgMar w:top="426" w:right="141" w:bottom="284" w:left="2977" w:header="709" w:footer="709" w:gutter="0"/>
          <w:cols w:num="2" w:space="708"/>
          <w:docGrid w:linePitch="360"/>
        </w:sect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“Савыт-саба -Посуда”.</w:t>
      </w:r>
    </w:p>
    <w:p w:rsidR="007F10E4" w:rsidRPr="005145D2" w:rsidRDefault="007F10E4" w:rsidP="000B7F6E">
      <w:pPr>
        <w:spacing w:after="0"/>
        <w:ind w:hanging="1985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Тәлинкә – тарелка,</w:t>
      </w:r>
    </w:p>
    <w:p w:rsidR="007F10E4" w:rsidRPr="005145D2" w:rsidRDefault="007F10E4" w:rsidP="000B7F6E">
      <w:pPr>
        <w:spacing w:after="0"/>
        <w:ind w:hanging="1985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кашык – ложка,</w:t>
      </w:r>
    </w:p>
    <w:p w:rsidR="007F10E4" w:rsidRPr="005145D2" w:rsidRDefault="007F10E4" w:rsidP="000B7F6E">
      <w:pPr>
        <w:spacing w:after="0"/>
        <w:ind w:hanging="1985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чашка – чынаяк.</w:t>
      </w:r>
    </w:p>
    <w:p w:rsidR="007F10E4" w:rsidRPr="005145D2" w:rsidRDefault="007F10E4" w:rsidP="000B7F6E">
      <w:pPr>
        <w:spacing w:after="0"/>
        <w:ind w:hanging="1985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“Диалог”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Мияу, кашык бир.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Нинди кашык?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Зур кашык.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Кызыл кашык.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Ничә кашык?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Ике кашык.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Мә, ике кашык.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</w:t>
      </w: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“Одежда – Киемнәр”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Чалбар - брюки,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күлмәк  - платье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“Киенергә ярдәм ит”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 Помоги одеваться”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Курчак, чалбар ки</w:t>
      </w:r>
      <w:r w:rsidRPr="005145D2"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  <w:t xml:space="preserve">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!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Курчак, күлмәк ки !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“Курчакларга йокларга вакыт”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“Куклам пора спать”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Курчак, күлмәк сал!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-</w:t>
      </w:r>
      <w:r w:rsidRPr="005145D2"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  <w:t xml:space="preserve"> </w:t>
      </w:r>
      <w:r w:rsidRPr="005145D2">
        <w:rPr>
          <w:rFonts w:ascii="Times New Roman" w:hAnsi="Times New Roman" w:cs="Times New Roman"/>
          <w:color w:val="4F6228"/>
          <w:sz w:val="36"/>
          <w:szCs w:val="36"/>
          <w:lang w:val="tt-RU"/>
        </w:rPr>
        <w:t>Курчак, чалбар сал !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Сюжетлы-рольле уен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“Киемнәр кибете”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“Магазин одежды”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sectPr w:rsidR="007F10E4" w:rsidRPr="005145D2" w:rsidSect="005145D2">
          <w:type w:val="continuous"/>
          <w:pgSz w:w="11907" w:h="8391" w:orient="landscape" w:code="11"/>
          <w:pgMar w:top="426" w:right="1134" w:bottom="142" w:left="1134" w:header="709" w:footer="709" w:gutter="0"/>
          <w:cols w:space="708"/>
          <w:docGrid w:linePitch="360"/>
        </w:sect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Исәнме, Коля.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Коля: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Исәнме, Оля.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Хәлләр ничек, Коля?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Коля: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Әйбәт. Рәхмәт.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Хәлләр ничек, Оля?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Әйбәт. Рәхмәт.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Коля: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Оля, чалбар бир.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Нинди чалбар?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Коля: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Зәңгәр чалбар.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Оля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: Ничә чалбар?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Коля: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Бер чалбар.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Мә, бер зәңгәр чалбар.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Коля: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Рәхмәт. Сау бул, Оля.</w:t>
      </w: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sz w:val="32"/>
          <w:szCs w:val="32"/>
          <w:lang w:val="tt-RU"/>
        </w:rPr>
        <w:sectPr w:rsidR="007F10E4" w:rsidRPr="005145D2" w:rsidSect="005145D2">
          <w:type w:val="continuous"/>
          <w:pgSz w:w="11907" w:h="8391" w:orient="landscape" w:code="11"/>
          <w:pgMar w:top="426" w:right="1134" w:bottom="1134" w:left="1134" w:header="709" w:footer="709" w:gutter="0"/>
          <w:cols w:space="708"/>
          <w:docGrid w:linePitch="360"/>
        </w:sectPr>
      </w:pPr>
      <w:r w:rsidRPr="005145D2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5145D2">
        <w:rPr>
          <w:rFonts w:ascii="Times New Roman" w:hAnsi="Times New Roman" w:cs="Times New Roman"/>
          <w:color w:val="4F6228"/>
          <w:sz w:val="32"/>
          <w:szCs w:val="32"/>
          <w:lang w:val="tt-RU"/>
        </w:rPr>
        <w:t>Сау бул, Коля.</w:t>
      </w: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7F10E4" w:rsidSect="00F95BD1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“Лицо-бит, рука-кул,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ю - мой!”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- Бит пычрак!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Мә су, бит ю !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- Бит чиста.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Кул пычырак!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Мә су, кул ю !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Кул чиста.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F10E4" w:rsidRPr="005145D2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sectPr w:rsidR="007F10E4" w:rsidSect="00FC4738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Pr="004B394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Pr="004B394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Pr="004B394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sectPr w:rsidR="007F10E4" w:rsidSect="00FC4738">
          <w:type w:val="continuous"/>
          <w:pgSz w:w="11907" w:h="8391" w:orient="landscape" w:code="11"/>
          <w:pgMar w:top="426" w:right="1134" w:bottom="1134" w:left="1134" w:header="709" w:footer="709" w:gutter="0"/>
          <w:cols w:num="2" w:space="708"/>
          <w:docGrid w:linePitch="360"/>
        </w:sect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“В магазине игрушек”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u w:val="single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“Уенчыклар кибетендә”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Акбай.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Хәлләр ничек?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Мияу.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Әйбәт. Нәрсә кирәк?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Туп кирәк.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Нинди туп?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Зур, яшел, матур туп.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Ничә туп?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Бер туп.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Мә, бер туп.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 Сау бул, Акбай.</w:t>
      </w:r>
    </w:p>
    <w:p w:rsidR="007F10E4" w:rsidRPr="00FC4738" w:rsidRDefault="007F10E4" w:rsidP="000B7F6E">
      <w:pPr>
        <w:spacing w:after="0" w:line="240" w:lineRule="auto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Мияу.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28"/>
          <w:szCs w:val="28"/>
          <w:lang w:val="tt-RU"/>
        </w:rPr>
        <w:sectPr w:rsidR="007F10E4" w:rsidRPr="00FC4738" w:rsidSect="005145D2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28"/>
          <w:szCs w:val="28"/>
          <w:lang w:val="tt-RU"/>
        </w:r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sectPr w:rsidR="007F10E4" w:rsidRPr="00FC4738" w:rsidSect="005145D2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Сюжетлы-рольле уен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“Ашханә”- “Столовая”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Мияу.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Оля.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Нәрсә кирәк?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Аш (ботка,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чәй, ипи, сөт) кирәк.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Нинди аш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(ботка, чәй, ипи, сөт)?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Тәмле аш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(ботка, чәй, ипи, сөт).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Мә, аш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F10E4" w:rsidRPr="00FC4738" w:rsidSect="00FC4738">
          <w:type w:val="continuous"/>
          <w:pgSz w:w="11907" w:h="8391" w:orient="landscape" w:code="11"/>
          <w:pgMar w:top="142" w:right="1134" w:bottom="1134" w:left="1134" w:header="709" w:footer="709" w:gutter="0"/>
          <w:cols w:space="708"/>
          <w:docGrid w:linePitch="360"/>
        </w:sect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(ботка, чәй, ипи, сөт) аша.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Рәхмәт.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Аш (ботка, чәй, ипи, сөт) тәмле.</w:t>
      </w: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sectPr w:rsidR="007F10E4" w:rsidSect="00FC4738">
          <w:type w:val="continuous"/>
          <w:pgSz w:w="11907" w:h="8391" w:orient="landscape" w:code="11"/>
          <w:pgMar w:top="1134" w:right="1134" w:bottom="142" w:left="1134" w:header="709" w:footer="709" w:gutter="0"/>
          <w:cols w:space="708"/>
          <w:docGrid w:linePitch="360"/>
        </w:sect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Сюжетлы –рольле уен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“Савыт – саба кибете”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“Посуда -  центр”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Акбай.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Оля.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Акбай, тәлинкә бир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(чынаяк, кашык).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Нинди тәлинкә?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Кызыл тәлинкә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(яшел, зәңгәр, сары).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Ничә тәлинкә?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(1дән 10га) тәлинкә.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Мә, (1дән 10га) тәлинкә.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 Сау бул, Акбай.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Оля.</w:t>
      </w: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  <w:sectPr w:rsidR="007F10E4" w:rsidSect="00FC4738">
          <w:type w:val="continuous"/>
          <w:pgSz w:w="11907" w:h="8391" w:orient="landscape" w:code="11"/>
          <w:pgMar w:top="284" w:right="1134" w:bottom="284" w:left="1134" w:header="709" w:footer="709" w:gutter="0"/>
          <w:cols w:space="708"/>
          <w:docGrid w:linePitch="360"/>
        </w:sect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sectPr w:rsidR="007F10E4" w:rsidSect="00FC4738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Сюжетлы-рольле уен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“Җиһазлар кибете”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“Мебельный магазин”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Исәнмесез.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Исәнме, Оля.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Хәлләр ничек?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Әйбәт, рәхмәт.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Нәрсә кирәк?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Карават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(өстәл, урындык) кирәк.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Нинди карават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(өстәл, урындык)?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Зур (кечкенә, кызыл,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сары, зәңгәр) карават.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Мә, зур карават.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2"/>
          <w:szCs w:val="32"/>
          <w:lang w:val="tt-RU"/>
        </w:rPr>
        <w:t>Рәхмәт.</w:t>
      </w: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Уен ситуациясе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“Нәрсә кирәк, сорап ал”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“Попроси, что надо”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а) </w:t>
      </w: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Оля, нәрсә кирәк?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Чәй кирәк.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Мә, чәй. Эч.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 Чәй тәмле.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б) </w:t>
      </w: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Коля, нәрсә кирәк?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Алма кирәк.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Нинди алма?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Кызыл алма.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Мә, кызыл алма. Аша.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FC473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FC4738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 Алма тәмле.</w:t>
      </w: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</w:p>
    <w:p w:rsidR="007F10E4" w:rsidRPr="00FC4738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sectPr w:rsidR="007F10E4" w:rsidRPr="00FC4738" w:rsidSect="00FC4738">
          <w:type w:val="continuous"/>
          <w:pgSz w:w="11907" w:h="8391" w:orient="landscape" w:code="11"/>
          <w:pgMar w:top="142" w:right="1134" w:bottom="284" w:left="1134" w:header="709" w:footer="709" w:gutter="0"/>
          <w:cols w:space="708"/>
          <w:docGrid w:linePitch="360"/>
        </w:sect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Сүзле уен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“Яраткан уенчыгыңны әйт, ал”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“Назови любимую игрушку и бери”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Балалар: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Кем анда?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Акбай.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Балалар: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Акбай, кил монда.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Исәнмесез. Хәерле көн.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Балалар: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Исәнме, Акбай. Хәерле көн.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 кәрзиндәге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уенчыкларга күрсәтеп: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>Мин туп (курчак, аю,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>куян, эт, песи) яратам.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>Оля, син нәрсә яратасың?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Оля: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курчак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>(туп, аю, куян, эт, песи) яратам.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Курчак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>(туп, аю, куян, эт, песи) ал.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Оля:</w:t>
      </w:r>
      <w:r w:rsidRPr="008F68FA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Рәхмәт.</w:t>
      </w:r>
    </w:p>
    <w:p w:rsidR="007F10E4" w:rsidRDefault="007F10E4" w:rsidP="000B7F6E">
      <w:pPr>
        <w:spacing w:after="0"/>
        <w:jc w:val="center"/>
        <w:rPr>
          <w:b/>
          <w:bCs/>
          <w:u w:val="single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7F10E4" w:rsidRDefault="007F10E4" w:rsidP="000B7F6E">
      <w:pPr>
        <w:jc w:val="center"/>
        <w:rPr>
          <w:b/>
          <w:bCs/>
          <w:u w:val="single"/>
          <w:lang w:val="tt-RU"/>
        </w:rPr>
        <w:sectPr w:rsidR="007F10E4" w:rsidSect="008F68FA">
          <w:type w:val="continuous"/>
          <w:pgSz w:w="11907" w:h="8391" w:orient="landscape" w:code="11"/>
          <w:pgMar w:top="426" w:right="1134" w:bottom="142" w:left="1134" w:header="709" w:footer="709" w:gutter="0"/>
          <w:cols w:space="708"/>
          <w:docGrid w:linePitch="360"/>
        </w:sect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“Киемнәр кибетендә”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Исәнме, 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Исәнме, Коля.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Маша, күлмәк (чалбар,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футболка, сарафан) бир.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Нинди күлмәк кирәк?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Кызыл (сары,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яшел, зәңгәр) күлмәк.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Мә, кызыл күлмәк.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Рәхмәт.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Сау бул, 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Сау бул, Коля.</w:t>
      </w:r>
    </w:p>
    <w:p w:rsidR="007F10E4" w:rsidRPr="004B3944" w:rsidRDefault="007F10E4" w:rsidP="000B7F6E">
      <w:pPr>
        <w:spacing w:after="0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“Ашамлыклар кибетендә”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Исәнме, 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Исәнме, Коля.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Оля, ипи (чәк-чәк,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сок, конфет) бир.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Ничә ипи? (1-10).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Мә, (1-10) ипи.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Рәхмәт.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Сау бул, 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Сау бул, Коля.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F10E4" w:rsidRPr="008F68FA" w:rsidSect="008F68FA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“Уенчыклар кибете”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Исәнме, Дима.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Исәнме, Лена.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Сиңа нәрсә кирәк?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Машина кирәк.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Нинди машина?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Зур машина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(кечкенә, матур).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Мә, зур машина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(кечкенә, матур).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Рәхмәт.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Сау бул, Дима.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Сау бул, Лена.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F10E4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Уен ситуациясе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“Кайда нәрсә бар?”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“Что где лежит?”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F10E4" w:rsidRPr="008F68FA" w:rsidSect="008F68FA">
          <w:type w:val="continuous"/>
          <w:pgSz w:w="11907" w:h="8391" w:orient="landscape" w:code="11"/>
          <w:pgMar w:top="284" w:right="1134" w:bottom="709" w:left="1134" w:header="709" w:footer="709" w:gutter="0"/>
          <w:cols w:space="708"/>
          <w:docGrid w:linePitch="360"/>
        </w:sectPr>
      </w:pP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Бу нәрсә?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Өстәл.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Өстәлдә нәрсә бар?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Алма бар.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Бу нәрсә?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Урындык.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Урындыкта нәрсә бар?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Туп бар.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Бу нәрсә?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Карават.</w:t>
      </w:r>
    </w:p>
    <w:p w:rsidR="007F10E4" w:rsidRPr="008F68FA" w:rsidRDefault="007F10E4" w:rsidP="000B7F6E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8F68FA">
        <w:rPr>
          <w:rFonts w:ascii="Times New Roman" w:hAnsi="Times New Roman" w:cs="Times New Roman"/>
          <w:color w:val="4F6228"/>
          <w:sz w:val="36"/>
          <w:szCs w:val="36"/>
          <w:lang w:val="tt-RU"/>
        </w:rPr>
        <w:t>- Караватта нәрсә бар.- Аю бар.</w:t>
      </w:r>
    </w:p>
    <w:sectPr w:rsidR="007F10E4" w:rsidRPr="008F68FA" w:rsidSect="008F68FA">
      <w:type w:val="continuous"/>
      <w:pgSz w:w="11907" w:h="8391" w:orient="landscape" w:code="11"/>
      <w:pgMar w:top="567" w:right="1134" w:bottom="2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21E0"/>
    <w:rsid w:val="000009B3"/>
    <w:rsid w:val="00001545"/>
    <w:rsid w:val="000B7F6E"/>
    <w:rsid w:val="000D75DE"/>
    <w:rsid w:val="000E38B3"/>
    <w:rsid w:val="001214EC"/>
    <w:rsid w:val="001476D0"/>
    <w:rsid w:val="0022234D"/>
    <w:rsid w:val="0034245B"/>
    <w:rsid w:val="00357352"/>
    <w:rsid w:val="003B1640"/>
    <w:rsid w:val="003C454C"/>
    <w:rsid w:val="003E2735"/>
    <w:rsid w:val="004A5887"/>
    <w:rsid w:val="004B3944"/>
    <w:rsid w:val="005145D2"/>
    <w:rsid w:val="0053173A"/>
    <w:rsid w:val="00543920"/>
    <w:rsid w:val="006121E0"/>
    <w:rsid w:val="00641282"/>
    <w:rsid w:val="00660466"/>
    <w:rsid w:val="006612FC"/>
    <w:rsid w:val="00671014"/>
    <w:rsid w:val="006833AC"/>
    <w:rsid w:val="0075509C"/>
    <w:rsid w:val="00770B42"/>
    <w:rsid w:val="007F10E4"/>
    <w:rsid w:val="00876BB1"/>
    <w:rsid w:val="008A74D1"/>
    <w:rsid w:val="008F68FA"/>
    <w:rsid w:val="00A27B45"/>
    <w:rsid w:val="00B33EE4"/>
    <w:rsid w:val="00DC112F"/>
    <w:rsid w:val="00E17D3E"/>
    <w:rsid w:val="00F25086"/>
    <w:rsid w:val="00F3602F"/>
    <w:rsid w:val="00F9388F"/>
    <w:rsid w:val="00F95BD1"/>
    <w:rsid w:val="00FC4738"/>
    <w:rsid w:val="00FF7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34D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1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195</TotalTime>
  <Pages>20</Pages>
  <Words>779</Words>
  <Characters>4442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Admin</cp:lastModifiedBy>
  <cp:revision>18</cp:revision>
  <dcterms:created xsi:type="dcterms:W3CDTF">2013-02-14T16:54:00Z</dcterms:created>
  <dcterms:modified xsi:type="dcterms:W3CDTF">2017-02-18T10:11:00Z</dcterms:modified>
</cp:coreProperties>
</file>